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40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392BFD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42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392BFD">
        <w:tc>
          <w:tcPr>
            <w:tcW w:w="2042" w:type="pct"/>
            <w:vAlign w:val="bottom"/>
          </w:tcPr>
          <w:p w14:paraId="74607E88" w14:textId="77777777" w:rsidR="000172E5" w:rsidRPr="00637200" w:rsidRDefault="00D9705D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392BFD">
        <w:tc>
          <w:tcPr>
            <w:tcW w:w="2042" w:type="pct"/>
            <w:vAlign w:val="bottom"/>
          </w:tcPr>
          <w:p w14:paraId="55BF1A52" w14:textId="77777777" w:rsidR="00292898" w:rsidRPr="00637200" w:rsidRDefault="00D9705D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392BFD">
        <w:tc>
          <w:tcPr>
            <w:tcW w:w="2042" w:type="pct"/>
            <w:vAlign w:val="bottom"/>
          </w:tcPr>
          <w:p w14:paraId="35001173" w14:textId="77777777" w:rsidR="006865CF" w:rsidRPr="00637200" w:rsidRDefault="00D9705D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392BFD">
        <w:tc>
          <w:tcPr>
            <w:tcW w:w="2042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 w:rsidRPr="00392BFD">
              <w:rPr>
                <w:sz w:val="20"/>
                <w:szCs w:val="20"/>
              </w:rPr>
              <w:t>(</w:t>
            </w:r>
            <w:r w:rsidRPr="00392BFD">
              <w:rPr>
                <w:sz w:val="20"/>
                <w:szCs w:val="20"/>
              </w:rPr>
              <w:t>daty)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392BFD">
        <w:tc>
          <w:tcPr>
            <w:tcW w:w="2042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392BFD">
        <w:trPr>
          <w:trHeight w:val="1531"/>
        </w:trPr>
        <w:tc>
          <w:tcPr>
            <w:tcW w:w="2042" w:type="pct"/>
            <w:vAlign w:val="bottom"/>
          </w:tcPr>
          <w:p w14:paraId="77998E74" w14:textId="036E270B" w:rsidR="00292898" w:rsidRPr="00846B76" w:rsidRDefault="00292898" w:rsidP="006865CF">
            <w:pPr>
              <w:pStyle w:val="Wcicienormalne"/>
            </w:pPr>
            <w:r>
              <w:t>Planowane miejsce biwakowania (</w:t>
            </w:r>
            <w:r w:rsidR="003C3EF4" w:rsidRPr="00392BFD">
              <w:rPr>
                <w:sz w:val="20"/>
                <w:szCs w:val="20"/>
              </w:rPr>
              <w:t>lokalizacja</w:t>
            </w:r>
            <w:r w:rsidR="00392BFD">
              <w:rPr>
                <w:sz w:val="20"/>
                <w:szCs w:val="20"/>
              </w:rPr>
              <w:t xml:space="preserve"> np. adres leśny lub współrzędne geograficzne</w:t>
            </w:r>
            <w: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392BFD">
        <w:tc>
          <w:tcPr>
            <w:tcW w:w="2042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392BFD">
        <w:tc>
          <w:tcPr>
            <w:tcW w:w="2042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958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392BFD">
        <w:tc>
          <w:tcPr>
            <w:tcW w:w="2042" w:type="pct"/>
            <w:vAlign w:val="bottom"/>
          </w:tcPr>
          <w:p w14:paraId="1E6A7FB7" w14:textId="7A0DF51A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6B25A8E" w14:textId="7123ECE3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przetwarzanie moich danych osobowych w związku z </w:t>
            </w:r>
            <w:r w:rsidR="00F61265">
              <w:rPr>
                <w:rFonts w:cs="Times New Roman"/>
                <w:color w:val="000000" w:themeColor="text1"/>
                <w:sz w:val="24"/>
                <w:szCs w:val="24"/>
              </w:rPr>
              <w:t>udostępnianiem lasu dla turystyki.</w:t>
            </w:r>
            <w:r w:rsidR="006F60B4">
              <w:rPr>
                <w:rFonts w:cs="Times New Roman"/>
                <w:color w:val="000000" w:themeColor="text1"/>
                <w:sz w:val="24"/>
                <w:szCs w:val="24"/>
              </w:rPr>
              <w:t xml:space="preserve"> (art. 6 ust. 1 lit. b-c RODO)</w:t>
            </w:r>
          </w:p>
        </w:tc>
      </w:tr>
      <w:tr w:rsidR="00F71B2C" w:rsidRPr="00846B76" w14:paraId="1814EA32" w14:textId="77777777" w:rsidTr="00392BFD">
        <w:tc>
          <w:tcPr>
            <w:tcW w:w="2042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D9705D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19D0E3FC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A92BC" w14:textId="77777777" w:rsidR="00D9705D" w:rsidRDefault="00D9705D" w:rsidP="000172E5">
      <w:pPr>
        <w:spacing w:after="0" w:line="240" w:lineRule="auto"/>
      </w:pPr>
      <w:r>
        <w:separator/>
      </w:r>
    </w:p>
  </w:endnote>
  <w:endnote w:type="continuationSeparator" w:id="0">
    <w:p w14:paraId="3FA14B62" w14:textId="77777777" w:rsidR="00D9705D" w:rsidRDefault="00D9705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C3A4B6F-0569-4CD0-AB7F-7DE787CEB5EB}"/>
    <w:embedBold r:id="rId2" w:fontKey="{6F9BAB27-07AE-4ED1-AC7C-F14B564CB84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70123811-2163-4600-860F-5780A50DB59C}"/>
    <w:embedBold r:id="rId4" w:fontKey="{56C6CCFB-3532-4984-A005-1825396B55D4}"/>
    <w:embedItalic r:id="rId5" w:fontKey="{C6DBCAA3-E735-4D57-BDC5-3CDC952DB3D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AF2EDB26-B80A-4A9E-B8E7-7DBBA05D966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883010F-668A-4612-8A59-4966F573E1D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A21901A-D9B8-4C27-B915-EA8050DF62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71BF3" w14:textId="77777777" w:rsidR="00D9705D" w:rsidRDefault="00D9705D" w:rsidP="000172E5">
      <w:pPr>
        <w:spacing w:after="0" w:line="240" w:lineRule="auto"/>
      </w:pPr>
      <w:r>
        <w:separator/>
      </w:r>
    </w:p>
  </w:footnote>
  <w:footnote w:type="continuationSeparator" w:id="0">
    <w:p w14:paraId="70486776" w14:textId="77777777" w:rsidR="00D9705D" w:rsidRDefault="00D9705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66"/>
      <w:gridCol w:w="7185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594BF046">
                <wp:extent cx="1040422" cy="693614"/>
                <wp:effectExtent l="0" t="0" r="7620" b="0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a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6936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72C664F3" w14:textId="77777777" w:rsidR="00392BFD" w:rsidRDefault="00392BFD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 xml:space="preserve"> </w:t>
          </w:r>
        </w:p>
        <w:p w14:paraId="2110400B" w14:textId="2FB0D9E5" w:rsidR="00B337A2" w:rsidRPr="00F71B2C" w:rsidRDefault="00392BFD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Nadleśnictwo </w:t>
          </w:r>
          <w:r w:rsidR="008B1B81">
            <w:rPr>
              <w:color w:val="333333" w:themeColor="accent6" w:themeShade="80"/>
              <w:sz w:val="30"/>
              <w:szCs w:val="30"/>
            </w:rPr>
            <w:t>Legnica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92BFD"/>
    <w:rsid w:val="003C3EF4"/>
    <w:rsid w:val="003E6FB2"/>
    <w:rsid w:val="003F0847"/>
    <w:rsid w:val="0040090B"/>
    <w:rsid w:val="00423BF2"/>
    <w:rsid w:val="00454F2C"/>
    <w:rsid w:val="0046302A"/>
    <w:rsid w:val="00487D2D"/>
    <w:rsid w:val="00493176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F60B4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B1B81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9705D"/>
    <w:rsid w:val="00DB3FAD"/>
    <w:rsid w:val="00DC71EC"/>
    <w:rsid w:val="00DF17DC"/>
    <w:rsid w:val="00E47687"/>
    <w:rsid w:val="00E61C09"/>
    <w:rsid w:val="00EB3B58"/>
    <w:rsid w:val="00EC7359"/>
    <w:rsid w:val="00EE3054"/>
    <w:rsid w:val="00F00606"/>
    <w:rsid w:val="00F01256"/>
    <w:rsid w:val="00F61265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2F4C8F"/>
    <w:rsid w:val="00413332"/>
    <w:rsid w:val="0043313D"/>
    <w:rsid w:val="006D7532"/>
    <w:rsid w:val="00756A93"/>
    <w:rsid w:val="00782D0D"/>
    <w:rsid w:val="007F34AE"/>
    <w:rsid w:val="009903F3"/>
    <w:rsid w:val="00CA7B8E"/>
    <w:rsid w:val="00D50A9F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91</Words>
  <Characters>547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2021-04-23T09:00:00Z</dcterms:created>
  <dcterms:modified xsi:type="dcterms:W3CDTF">2021-04-23T09:08:00Z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